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66FEB" w14:textId="672F5D4E" w:rsidR="00871932" w:rsidRDefault="007F6019"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37506CC1" wp14:editId="74A7E998">
                <wp:simplePos x="0" y="0"/>
                <wp:positionH relativeFrom="column">
                  <wp:posOffset>533400</wp:posOffset>
                </wp:positionH>
                <wp:positionV relativeFrom="page">
                  <wp:posOffset>5029199</wp:posOffset>
                </wp:positionV>
                <wp:extent cx="6324600" cy="4402667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4402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87F44" w14:textId="5081AE32" w:rsidR="00E73859" w:rsidRPr="00F76089" w:rsidRDefault="00E73859" w:rsidP="00074977">
                            <w:pPr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>Friluftsfrämjandet i Huddinge och Villaförening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 Vi i Sjöängen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>bjuder på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>en vintrig familje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dag </w:t>
                            </w:r>
                            <w:r w:rsidR="0055005F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 xml:space="preserve">i 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  <w:lang w:val="sv-SE"/>
                              </w:rPr>
                              <w:t>Sjöängen. Kom och prova något nytt eller bara njut av att vara ute tillsammans!</w:t>
                            </w:r>
                          </w:p>
                          <w:p w14:paraId="704732DC" w14:textId="77777777" w:rsidR="00E73859" w:rsidRPr="00DE54BB" w:rsidRDefault="00E73859" w:rsidP="00074977">
                            <w:pPr>
                              <w:jc w:val="center"/>
                              <w:rPr>
                                <w:rFonts w:ascii="Univers" w:hAnsi="Univers" w:cs="Calibri"/>
                                <w:lang w:val="sv-SE"/>
                              </w:rPr>
                            </w:pPr>
                          </w:p>
                          <w:p w14:paraId="5E9D8F69" w14:textId="4719672E" w:rsidR="00AD061B" w:rsidRPr="00AD061B" w:rsidRDefault="00E73859" w:rsidP="00AD061B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Åk skridskor på Drevviken i tryggt sällskap av 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Friluftsfrämjandets ledare. Såväl nybörjare som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vana skridskoåkar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e kan delta. Lär dig tekniken, få tips om utrustning och hur du tar dig upp om du 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plurrar.</w:t>
                            </w:r>
                            <w:r w:rsidR="009341CC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Tag chansen att prova på</w:t>
                            </w:r>
                            <w:r w:rsidR="00AD061B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och anmäl dig på </w:t>
                            </w:r>
                            <w:hyperlink r:id="rId7" w:history="1">
                              <w:r w:rsidR="00AD061B" w:rsidRPr="00AD061B">
                                <w:rPr>
                                  <w:rStyle w:val="Hyperlnk"/>
                                  <w:rFonts w:asciiTheme="minorHAnsi" w:hAnsiTheme="minorHAnsi" w:cs="Calibri"/>
                                  <w:color w:val="auto"/>
                                  <w:sz w:val="28"/>
                                  <w:szCs w:val="28"/>
                                  <w:lang w:val="sv-SE"/>
                                </w:rPr>
                                <w:t>www.friluftsframjandet.se</w:t>
                              </w:r>
                            </w:hyperlink>
                            <w:r w:rsidR="00AD061B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/</w:t>
                            </w:r>
                            <w:proofErr w:type="gramStart"/>
                            <w:r w:rsidR="00AD061B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huddinge</w:t>
                            </w:r>
                            <w:r w:rsidR="00AD061B" w:rsidRPr="00AD061B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 </w:t>
                            </w:r>
                            <w:r w:rsidR="00AD061B" w:rsidRPr="00B00C18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Plurrövning</w:t>
                            </w:r>
                            <w:proofErr w:type="gramEnd"/>
                            <w:r w:rsidR="00AD061B" w:rsidRPr="00B00C18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på Drevviken</w:t>
                            </w:r>
                          </w:p>
                          <w:p w14:paraId="31886F24" w14:textId="16733B0D" w:rsidR="00E73859" w:rsidRPr="007A3286" w:rsidRDefault="007A3286" w:rsidP="007A328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AD061B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Om snön ligger -</w:t>
                            </w:r>
                            <w:r w:rsidR="00E73859"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Ta en tur på längdskidor.</w:t>
                            </w:r>
                            <w:r w:rsidR="00E7385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Få</w:t>
                            </w:r>
                            <w:r w:rsidR="00E73859"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tips om teknik och utrustning.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Eller å</w:t>
                            </w:r>
                            <w:r w:rsidR="00E73859" w:rsidRPr="007A3286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k pulka med de minsta barnen.</w:t>
                            </w:r>
                          </w:p>
                          <w:p w14:paraId="301E6E29" w14:textId="0808B08D" w:rsidR="00E73859" w:rsidRPr="00F76089" w:rsidRDefault="00E73859" w:rsidP="0007497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Lucida Grande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F76089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Prov</w:t>
                            </w:r>
                            <w:r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a på</w:t>
                            </w:r>
                            <w:r w:rsidR="009341CC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aktivitet</w:t>
                            </w:r>
                            <w:r w:rsidR="003760A6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er</w:t>
                            </w:r>
                            <w:r w:rsidR="009341CC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</w:t>
                            </w:r>
                            <w:r w:rsidR="0070784C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arrangerade av</w:t>
                            </w:r>
                            <w:r w:rsidR="009341CC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Friluftsfrämjandets</w:t>
                            </w:r>
                            <w:r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barngrupper</w:t>
                            </w:r>
                            <w:r w:rsidR="00824D78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och </w:t>
                            </w:r>
                            <w:r w:rsidR="007C0F83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kanske </w:t>
                            </w:r>
                            <w:r w:rsidR="00824D78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Skogsmulle</w:t>
                            </w:r>
                            <w:r w:rsidR="007C0F83"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 xml:space="preserve"> kommer på besök</w:t>
                            </w:r>
                            <w:r>
                              <w:rPr>
                                <w:rFonts w:asciiTheme="minorHAnsi" w:hAnsiTheme="minorHAnsi" w:cs="Lucida Grande"/>
                                <w:color w:val="auto"/>
                                <w:kern w:val="0"/>
                                <w:sz w:val="28"/>
                                <w:szCs w:val="28"/>
                                <w:lang w:val="sv-SE" w:eastAsia="sv-SE"/>
                              </w:rPr>
                              <w:t>!</w:t>
                            </w:r>
                          </w:p>
                          <w:p w14:paraId="11ACDD5C" w14:textId="64977253" w:rsidR="00E73859" w:rsidRPr="009341CC" w:rsidRDefault="00E73859" w:rsidP="009341C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Testa en vintrig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äventyrsbana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.</w:t>
                            </w:r>
                          </w:p>
                          <w:p w14:paraId="24422C02" w14:textId="34660D68" w:rsidR="00E73859" w:rsidRDefault="00E73859" w:rsidP="0007497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Vad vet du om is? Tävla och vinn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ett pris!</w:t>
                            </w:r>
                          </w:p>
                          <w:p w14:paraId="0419E2D5" w14:textId="1D4149C6" w:rsidR="00977C8B" w:rsidRDefault="0070784C" w:rsidP="0007497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  <w:r w:rsidR="0015530D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Korv till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  <w:r w:rsidR="0015530D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för</w:t>
                            </w: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sälj</w:t>
                            </w:r>
                            <w:r w:rsidR="0015530D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ning</w:t>
                            </w:r>
                            <w:r w:rsidR="007A3286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. </w:t>
                            </w:r>
                            <w:r w:rsidR="00D76448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Villaföreningen bjuder på </w:t>
                            </w:r>
                            <w:r w:rsidR="0015530D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dryck</w:t>
                            </w:r>
                            <w:r w:rsidR="007A3286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  <w:r w:rsidR="00D76448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.</w:t>
                            </w:r>
                          </w:p>
                          <w:p w14:paraId="2D983574" w14:textId="5B2C81C1" w:rsidR="0070784C" w:rsidRPr="00F76089" w:rsidRDefault="00977C8B" w:rsidP="0007497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>Tag med skidor, skridskor och pulka men lämna bilen hemma!</w:t>
                            </w:r>
                            <w:r w:rsidR="007A3286">
                              <w:rPr>
                                <w:rFonts w:asciiTheme="minorHAnsi" w:hAnsiTheme="minorHAnsi" w:cs="Calibri"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</w:p>
                          <w:p w14:paraId="56E583E8" w14:textId="2BEACDD3" w:rsidR="00E73859" w:rsidRDefault="00E73859" w:rsidP="00977C8B">
                            <w:pPr>
                              <w:ind w:left="720"/>
                              <w:rPr>
                                <w:rFonts w:asciiTheme="minorHAnsi" w:hAnsiTheme="minorHAnsi" w:cs="Calibri"/>
                                <w:b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090D5755" w14:textId="681CD232" w:rsidR="00977C8B" w:rsidRPr="00977C8B" w:rsidRDefault="00977C8B" w:rsidP="00977C8B">
                            <w:pPr>
                              <w:ind w:left="720"/>
                              <w:rPr>
                                <w:rFonts w:asciiTheme="minorHAnsi" w:hAnsiTheme="minorHAnsi" w:cs="Calibri"/>
                                <w:bCs/>
                                <w:i/>
                                <w:iCs/>
                                <w:color w:val="auto"/>
                                <w:sz w:val="28"/>
                                <w:szCs w:val="28"/>
                                <w:lang w:val="sv-SE"/>
                              </w:rPr>
                            </w:pPr>
                          </w:p>
                          <w:p w14:paraId="0C33C482" w14:textId="557AC0EC" w:rsidR="00E73859" w:rsidRPr="00F76089" w:rsidRDefault="00E73859" w:rsidP="00977C8B">
                            <w:pPr>
                              <w:rPr>
                                <w:rFonts w:asciiTheme="minorHAnsi" w:hAnsiTheme="minorHAnsi" w:cs="Calibri"/>
                                <w:b/>
                                <w:color w:val="auto"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199F093E" w14:textId="73F628D9" w:rsidR="00E73859" w:rsidRPr="00F76089" w:rsidRDefault="00E73859" w:rsidP="00074977">
                            <w:pPr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Varmt välkomna</w:t>
                            </w:r>
                            <w:r w:rsidR="0073722C">
                              <w:rPr>
                                <w:rFonts w:asciiTheme="minorHAnsi" w:hAnsiTheme="minorHAns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 till Sjöängsbadet i Trångsund</w:t>
                            </w:r>
                            <w:r w:rsidRPr="00F76089">
                              <w:rPr>
                                <w:rFonts w:asciiTheme="minorHAnsi" w:hAnsiTheme="minorHAns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!</w:t>
                            </w:r>
                          </w:p>
                          <w:p w14:paraId="7682EEAD" w14:textId="77777777" w:rsidR="00E73859" w:rsidRPr="00445516" w:rsidRDefault="00E73859" w:rsidP="0007497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506C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pt;margin-top:396pt;width:498pt;height:346.6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" filled="f" stroked="f">
                <v:textbox inset="2.88pt,2.88pt,2.88pt,2.88pt">
                  <w:txbxContent>
                    <w:p w14:paraId="58487F44" w14:textId="5081AE32" w:rsidR="00E73859" w:rsidRPr="00F76089" w:rsidRDefault="00E73859" w:rsidP="00074977">
                      <w:pPr>
                        <w:jc w:val="center"/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</w:pPr>
                      <w:r w:rsidRPr="00F76089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>Friluftsfrämjandet i Huddinge och Villaförening</w:t>
                      </w:r>
                      <w:r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 xml:space="preserve"> Vi i Sjöängen</w:t>
                      </w:r>
                      <w:r w:rsidRPr="00F76089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>bjuder på</w:t>
                      </w:r>
                      <w:r w:rsidRPr="00F76089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 xml:space="preserve"> </w:t>
                      </w:r>
                      <w:r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>en vintrig familje</w:t>
                      </w:r>
                      <w:r w:rsidRPr="00F76089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 xml:space="preserve">dag </w:t>
                      </w:r>
                      <w:r w:rsidR="0055005F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 xml:space="preserve">i </w:t>
                      </w:r>
                      <w:r w:rsidRPr="00F76089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  <w:lang w:val="sv-SE"/>
                        </w:rPr>
                        <w:t>Sjöängen. Kom och prova något nytt eller bara njut av att vara ute tillsammans!</w:t>
                      </w:r>
                    </w:p>
                    <w:p w14:paraId="704732DC" w14:textId="77777777" w:rsidR="00E73859" w:rsidRPr="00DE54BB" w:rsidRDefault="00E73859" w:rsidP="00074977">
                      <w:pPr>
                        <w:jc w:val="center"/>
                        <w:rPr>
                          <w:rFonts w:ascii="Univers" w:hAnsi="Univers" w:cs="Calibri"/>
                          <w:lang w:val="sv-SE"/>
                        </w:rPr>
                      </w:pPr>
                    </w:p>
                    <w:p w14:paraId="5E9D8F69" w14:textId="4719672E" w:rsidR="00AD061B" w:rsidRPr="00AD061B" w:rsidRDefault="00E73859" w:rsidP="00AD061B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Åk skridskor på Drevviken i tryggt sällskap av 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Friluftsfrämjandets ledare. Såväl nybörjare som</w:t>
                      </w:r>
                      <w:r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vana skridskoåkar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e kan delta. Lär dig tekniken, få tips om utrustning och hur du tar dig upp om du </w:t>
                      </w:r>
                      <w:r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plurrar.</w:t>
                      </w:r>
                      <w:r w:rsidR="009341CC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Tag chansen att prova på</w:t>
                      </w:r>
                      <w:r w:rsidR="00AD061B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och anmäl dig på </w:t>
                      </w:r>
                      <w:hyperlink r:id="rId8" w:history="1">
                        <w:r w:rsidR="00AD061B" w:rsidRPr="00AD061B">
                          <w:rPr>
                            <w:rStyle w:val="Hyperlnk"/>
                            <w:rFonts w:asciiTheme="minorHAnsi" w:hAnsiTheme="minorHAnsi" w:cs="Calibri"/>
                            <w:color w:val="auto"/>
                            <w:sz w:val="28"/>
                            <w:szCs w:val="28"/>
                            <w:lang w:val="sv-SE"/>
                          </w:rPr>
                          <w:t>www.friluftsframjandet.se</w:t>
                        </w:r>
                      </w:hyperlink>
                      <w:r w:rsidR="00AD061B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/</w:t>
                      </w:r>
                      <w:proofErr w:type="gramStart"/>
                      <w:r w:rsidR="00AD061B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huddinge</w:t>
                      </w:r>
                      <w:r w:rsidR="00AD061B" w:rsidRPr="00AD061B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 </w:t>
                      </w:r>
                      <w:r w:rsidR="00AD061B" w:rsidRPr="00B00C18">
                        <w:rPr>
                          <w:rFonts w:asciiTheme="minorHAnsi" w:hAnsiTheme="minorHAnsi" w:cs="Calibri"/>
                          <w:b/>
                          <w:bCs/>
                          <w:color w:val="auto"/>
                          <w:sz w:val="28"/>
                          <w:szCs w:val="28"/>
                          <w:lang w:val="sv-SE"/>
                        </w:rPr>
                        <w:t>Plurrövning</w:t>
                      </w:r>
                      <w:proofErr w:type="gramEnd"/>
                      <w:r w:rsidR="00AD061B" w:rsidRPr="00B00C18">
                        <w:rPr>
                          <w:rFonts w:asciiTheme="minorHAnsi" w:hAnsiTheme="minorHAnsi" w:cs="Calibri"/>
                          <w:b/>
                          <w:bCs/>
                          <w:color w:val="auto"/>
                          <w:sz w:val="28"/>
                          <w:szCs w:val="28"/>
                          <w:lang w:val="sv-SE"/>
                        </w:rPr>
                        <w:t xml:space="preserve"> på Drevviken</w:t>
                      </w:r>
                    </w:p>
                    <w:p w14:paraId="31886F24" w14:textId="16733B0D" w:rsidR="00E73859" w:rsidRPr="007A3286" w:rsidRDefault="007A3286" w:rsidP="007A3286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 w:rsidRPr="00AD061B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Om snön ligger -</w:t>
                      </w:r>
                      <w:r w:rsidR="00E73859"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Ta en tur på längdskidor.</w:t>
                      </w:r>
                      <w:r w:rsidR="00E7385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Få</w:t>
                      </w:r>
                      <w:r w:rsidR="00E73859"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tips om teknik och utrustning.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Eller å</w:t>
                      </w:r>
                      <w:r w:rsidR="00E73859" w:rsidRPr="007A3286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k pulka med de minsta barnen.</w:t>
                      </w:r>
                    </w:p>
                    <w:p w14:paraId="301E6E29" w14:textId="0808B08D" w:rsidR="00E73859" w:rsidRPr="00F76089" w:rsidRDefault="00E73859" w:rsidP="00074977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Lucida Grande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 w:rsidRPr="00F76089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Prov</w:t>
                      </w:r>
                      <w:r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a på</w:t>
                      </w:r>
                      <w:r w:rsidR="009341CC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aktivitet</w:t>
                      </w:r>
                      <w:r w:rsidR="003760A6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er</w:t>
                      </w:r>
                      <w:r w:rsidR="009341CC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</w:t>
                      </w:r>
                      <w:r w:rsidR="0070784C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arrangerade av</w:t>
                      </w:r>
                      <w:r w:rsidR="009341CC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Friluftsfrämjandets</w:t>
                      </w:r>
                      <w:r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barngrupper</w:t>
                      </w:r>
                      <w:r w:rsidR="00824D78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och </w:t>
                      </w:r>
                      <w:r w:rsidR="007C0F83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kanske </w:t>
                      </w:r>
                      <w:r w:rsidR="00824D78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Skogsmulle</w:t>
                      </w:r>
                      <w:r w:rsidR="007C0F83"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 xml:space="preserve"> kommer på besök</w:t>
                      </w:r>
                      <w:r>
                        <w:rPr>
                          <w:rFonts w:asciiTheme="minorHAnsi" w:hAnsiTheme="minorHAnsi" w:cs="Lucida Grande"/>
                          <w:color w:val="auto"/>
                          <w:kern w:val="0"/>
                          <w:sz w:val="28"/>
                          <w:szCs w:val="28"/>
                          <w:lang w:val="sv-SE" w:eastAsia="sv-SE"/>
                        </w:rPr>
                        <w:t>!</w:t>
                      </w:r>
                    </w:p>
                    <w:p w14:paraId="11ACDD5C" w14:textId="64977253" w:rsidR="00E73859" w:rsidRPr="009341CC" w:rsidRDefault="00E73859" w:rsidP="009341CC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Testa en vintrig</w:t>
                      </w:r>
                      <w:r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äventyrsbana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.</w:t>
                      </w:r>
                    </w:p>
                    <w:p w14:paraId="24422C02" w14:textId="34660D68" w:rsidR="00E73859" w:rsidRDefault="00E73859" w:rsidP="00074977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Vad vet du om is? Tävla och vinn</w:t>
                      </w:r>
                      <w:r w:rsidRPr="00F76089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ett pris!</w:t>
                      </w:r>
                    </w:p>
                    <w:p w14:paraId="0419E2D5" w14:textId="1D4149C6" w:rsidR="00977C8B" w:rsidRDefault="0070784C" w:rsidP="00074977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  <w:r w:rsidR="0015530D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Korv till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  <w:r w:rsidR="0015530D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för</w:t>
                      </w: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sälj</w:t>
                      </w:r>
                      <w:r w:rsidR="0015530D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ning</w:t>
                      </w:r>
                      <w:r w:rsidR="007A3286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. </w:t>
                      </w:r>
                      <w:r w:rsidR="00D76448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Villaföreningen bjuder på </w:t>
                      </w:r>
                      <w:r w:rsidR="0015530D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dryck</w:t>
                      </w:r>
                      <w:r w:rsidR="007A3286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  <w:r w:rsidR="00D76448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.</w:t>
                      </w:r>
                    </w:p>
                    <w:p w14:paraId="2D983574" w14:textId="5B2C81C1" w:rsidR="0070784C" w:rsidRPr="00F76089" w:rsidRDefault="00977C8B" w:rsidP="00074977">
                      <w:pPr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>Tag med skidor, skridskor och pulka men lämna bilen hemma!</w:t>
                      </w:r>
                      <w:r w:rsidR="007A3286">
                        <w:rPr>
                          <w:rFonts w:asciiTheme="minorHAnsi" w:hAnsiTheme="minorHAnsi" w:cs="Calibri"/>
                          <w:color w:val="auto"/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</w:p>
                    <w:p w14:paraId="56E583E8" w14:textId="2BEACDD3" w:rsidR="00E73859" w:rsidRDefault="00E73859" w:rsidP="00977C8B">
                      <w:pPr>
                        <w:ind w:left="720"/>
                        <w:rPr>
                          <w:rFonts w:asciiTheme="minorHAnsi" w:hAnsiTheme="minorHAnsi" w:cs="Calibri"/>
                          <w:b/>
                          <w:color w:val="auto"/>
                          <w:sz w:val="28"/>
                          <w:szCs w:val="28"/>
                          <w:lang w:val="sv-SE"/>
                        </w:rPr>
                      </w:pPr>
                    </w:p>
                    <w:p w14:paraId="090D5755" w14:textId="681CD232" w:rsidR="00977C8B" w:rsidRPr="00977C8B" w:rsidRDefault="00977C8B" w:rsidP="00977C8B">
                      <w:pPr>
                        <w:ind w:left="720"/>
                        <w:rPr>
                          <w:rFonts w:asciiTheme="minorHAnsi" w:hAnsiTheme="minorHAnsi" w:cs="Calibri"/>
                          <w:bCs/>
                          <w:i/>
                          <w:iCs/>
                          <w:color w:val="auto"/>
                          <w:sz w:val="28"/>
                          <w:szCs w:val="28"/>
                          <w:lang w:val="sv-SE"/>
                        </w:rPr>
                      </w:pPr>
                    </w:p>
                    <w:p w14:paraId="0C33C482" w14:textId="557AC0EC" w:rsidR="00E73859" w:rsidRPr="00F76089" w:rsidRDefault="00E73859" w:rsidP="00977C8B">
                      <w:pPr>
                        <w:rPr>
                          <w:rFonts w:asciiTheme="minorHAnsi" w:hAnsiTheme="minorHAnsi" w:cs="Calibri"/>
                          <w:b/>
                          <w:color w:val="auto"/>
                          <w:sz w:val="36"/>
                          <w:szCs w:val="36"/>
                          <w:lang w:val="sv-SE"/>
                        </w:rPr>
                      </w:pPr>
                    </w:p>
                    <w:p w14:paraId="199F093E" w14:textId="73F628D9" w:rsidR="00E73859" w:rsidRPr="00F76089" w:rsidRDefault="00E73859" w:rsidP="00074977">
                      <w:pPr>
                        <w:jc w:val="center"/>
                        <w:rPr>
                          <w:rFonts w:asciiTheme="minorHAnsi" w:hAnsiTheme="minorHAns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 w:rsidRPr="00F76089">
                        <w:rPr>
                          <w:rFonts w:asciiTheme="minorHAnsi" w:hAnsiTheme="minorHAnsi" w:cs="Calibri"/>
                          <w:b/>
                          <w:sz w:val="36"/>
                          <w:szCs w:val="36"/>
                          <w:lang w:val="sv-SE"/>
                        </w:rPr>
                        <w:t>Varmt välkomna</w:t>
                      </w:r>
                      <w:r w:rsidR="0073722C">
                        <w:rPr>
                          <w:rFonts w:asciiTheme="minorHAnsi" w:hAnsiTheme="minorHAnsi" w:cs="Calibri"/>
                          <w:b/>
                          <w:sz w:val="36"/>
                          <w:szCs w:val="36"/>
                          <w:lang w:val="sv-SE"/>
                        </w:rPr>
                        <w:t xml:space="preserve"> till Sjöängsbadet i Trångsund</w:t>
                      </w:r>
                      <w:r w:rsidRPr="00F76089">
                        <w:rPr>
                          <w:rFonts w:asciiTheme="minorHAnsi" w:hAnsiTheme="minorHAnsi" w:cs="Calibri"/>
                          <w:b/>
                          <w:sz w:val="36"/>
                          <w:szCs w:val="36"/>
                          <w:lang w:val="sv-SE"/>
                        </w:rPr>
                        <w:t>!</w:t>
                      </w:r>
                    </w:p>
                    <w:p w14:paraId="7682EEAD" w14:textId="77777777" w:rsidR="00E73859" w:rsidRPr="00445516" w:rsidRDefault="00E73859" w:rsidP="0007497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sv-S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F0F53" w:rsidRPr="002F0F53">
        <w:rPr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 wp14:anchorId="5E205347" wp14:editId="49F6B0D5">
            <wp:simplePos x="0" y="0"/>
            <wp:positionH relativeFrom="column">
              <wp:posOffset>2438400</wp:posOffset>
            </wp:positionH>
            <wp:positionV relativeFrom="paragraph">
              <wp:posOffset>9543415</wp:posOffset>
            </wp:positionV>
            <wp:extent cx="2316240" cy="638175"/>
            <wp:effectExtent l="0" t="0" r="8255" b="0"/>
            <wp:wrapNone/>
            <wp:docPr id="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4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408">
        <w:rPr>
          <w:noProof/>
          <w:lang w:val="sv-SE" w:eastAsia="sv-SE"/>
        </w:rPr>
        <w:t xml:space="preserve"> </w:t>
      </w:r>
      <w:r w:rsidR="00244305">
        <w:rPr>
          <w:noProof/>
          <w:lang w:val="sv-SE" w:eastAsia="sv-SE"/>
        </w:rPr>
        <w:drawing>
          <wp:inline distT="0" distB="0" distL="0" distR="0" wp14:anchorId="6CBD95C9" wp14:editId="40283967">
            <wp:extent cx="7061200" cy="4686300"/>
            <wp:effectExtent l="0" t="0" r="0" b="12700"/>
            <wp:docPr id="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DB5">
        <w:rPr>
          <w:noProof/>
          <w:lang w:val="sv-SE" w:eastAsia="sv-SE"/>
        </w:rPr>
        <w:drawing>
          <wp:anchor distT="0" distB="0" distL="114300" distR="114300" simplePos="0" relativeHeight="251658752" behindDoc="0" locked="0" layoutInCell="1" allowOverlap="1" wp14:anchorId="10823FD1" wp14:editId="24AF28E9">
            <wp:simplePos x="0" y="0"/>
            <wp:positionH relativeFrom="column">
              <wp:posOffset>304800</wp:posOffset>
            </wp:positionH>
            <wp:positionV relativeFrom="paragraph">
              <wp:posOffset>9258300</wp:posOffset>
            </wp:positionV>
            <wp:extent cx="1219200" cy="1061085"/>
            <wp:effectExtent l="0" t="0" r="0" b="571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6327" r="879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F8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AA0893" wp14:editId="12B944F5">
                <wp:simplePos x="0" y="0"/>
                <wp:positionH relativeFrom="column">
                  <wp:posOffset>-76200</wp:posOffset>
                </wp:positionH>
                <wp:positionV relativeFrom="paragraph">
                  <wp:posOffset>3771900</wp:posOffset>
                </wp:positionV>
                <wp:extent cx="6748145" cy="909320"/>
                <wp:effectExtent l="0" t="0" r="0" b="508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F12B2" w14:textId="2427F9D6" w:rsidR="00E73859" w:rsidRPr="00DE54BB" w:rsidRDefault="00E73859" w:rsidP="00681B2F">
                            <w:pPr>
                              <w:jc w:val="center"/>
                              <w:rPr>
                                <w:rFonts w:ascii="Univers" w:hAnsi="Univers"/>
                                <w:b/>
                                <w:color w:val="auto"/>
                                <w:sz w:val="72"/>
                                <w:szCs w:val="72"/>
                                <w:lang w:val="sv-SE"/>
                              </w:rPr>
                            </w:pPr>
                            <w:r>
                              <w:rPr>
                                <w:rFonts w:ascii="Univers" w:hAnsi="Univers"/>
                                <w:b/>
                                <w:color w:val="auto"/>
                                <w:sz w:val="72"/>
                                <w:szCs w:val="72"/>
                                <w:lang w:val="sv-SE"/>
                              </w:rPr>
                              <w:t xml:space="preserve">Vintermys </w:t>
                            </w:r>
                            <w:r w:rsidR="0055005F">
                              <w:rPr>
                                <w:rFonts w:ascii="Univers" w:hAnsi="Univers"/>
                                <w:b/>
                                <w:color w:val="auto"/>
                                <w:sz w:val="72"/>
                                <w:szCs w:val="72"/>
                                <w:lang w:val="sv-SE"/>
                              </w:rPr>
                              <w:t xml:space="preserve">i </w:t>
                            </w:r>
                            <w:r>
                              <w:rPr>
                                <w:rFonts w:ascii="Univers" w:hAnsi="Univers"/>
                                <w:b/>
                                <w:color w:val="auto"/>
                                <w:sz w:val="72"/>
                                <w:szCs w:val="72"/>
                                <w:lang w:val="sv-SE"/>
                              </w:rPr>
                              <w:t>Sjöängen</w:t>
                            </w:r>
                          </w:p>
                          <w:p w14:paraId="464D20B0" w14:textId="1E9ED762" w:rsidR="00E73859" w:rsidRPr="00DE54BB" w:rsidRDefault="00E73859" w:rsidP="00681B2F">
                            <w:pPr>
                              <w:jc w:val="center"/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DE54BB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55005F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Söndag </w:t>
                            </w:r>
                            <w:r w:rsidR="007C0F83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2 februari</w:t>
                            </w:r>
                            <w:r w:rsidR="00974BAF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2025</w:t>
                            </w:r>
                            <w:r w:rsidRPr="00022DF8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Pr="00022DF8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11-14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A0893" id="Text Box 13" o:spid="_x0000_s1027" type="#_x0000_t202" style="position:absolute;margin-left:-6pt;margin-top:297pt;width:531.35pt;height:7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" filled="f" stroked="f">
                <v:textbox style="mso-fit-shape-to-text:t">
                  <w:txbxContent>
                    <w:p w14:paraId="7D0F12B2" w14:textId="2427F9D6" w:rsidR="00E73859" w:rsidRPr="00DE54BB" w:rsidRDefault="00E73859" w:rsidP="00681B2F">
                      <w:pPr>
                        <w:jc w:val="center"/>
                        <w:rPr>
                          <w:rFonts w:ascii="Univers" w:hAnsi="Univers"/>
                          <w:b/>
                          <w:color w:val="auto"/>
                          <w:sz w:val="72"/>
                          <w:szCs w:val="72"/>
                          <w:lang w:val="sv-SE"/>
                        </w:rPr>
                      </w:pPr>
                      <w:r>
                        <w:rPr>
                          <w:rFonts w:ascii="Univers" w:hAnsi="Univers"/>
                          <w:b/>
                          <w:color w:val="auto"/>
                          <w:sz w:val="72"/>
                          <w:szCs w:val="72"/>
                          <w:lang w:val="sv-SE"/>
                        </w:rPr>
                        <w:t xml:space="preserve">Vintermys </w:t>
                      </w:r>
                      <w:r w:rsidR="0055005F">
                        <w:rPr>
                          <w:rFonts w:ascii="Univers" w:hAnsi="Univers"/>
                          <w:b/>
                          <w:color w:val="auto"/>
                          <w:sz w:val="72"/>
                          <w:szCs w:val="72"/>
                          <w:lang w:val="sv-SE"/>
                        </w:rPr>
                        <w:t xml:space="preserve">i </w:t>
                      </w:r>
                      <w:r>
                        <w:rPr>
                          <w:rFonts w:ascii="Univers" w:hAnsi="Univers"/>
                          <w:b/>
                          <w:color w:val="auto"/>
                          <w:sz w:val="72"/>
                          <w:szCs w:val="72"/>
                          <w:lang w:val="sv-SE"/>
                        </w:rPr>
                        <w:t>Sjöängen</w:t>
                      </w:r>
                    </w:p>
                    <w:p w14:paraId="464D20B0" w14:textId="1E9ED762" w:rsidR="00E73859" w:rsidRPr="00DE54BB" w:rsidRDefault="00E73859" w:rsidP="00681B2F">
                      <w:pPr>
                        <w:jc w:val="center"/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</w:pPr>
                      <w:r w:rsidRPr="00DE54BB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55005F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Söndag </w:t>
                      </w:r>
                      <w:r w:rsidR="007C0F83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>2 februari</w:t>
                      </w:r>
                      <w:r w:rsidR="00974BAF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 2025</w:t>
                      </w:r>
                      <w:r w:rsidRPr="00022DF8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>kl</w:t>
                      </w:r>
                      <w:proofErr w:type="spellEnd"/>
                      <w:r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Pr="00022DF8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>11-14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1932" w:rsidSect="0075520A">
      <w:footerReference w:type="even" r:id="rId12"/>
      <w:pgSz w:w="11907" w:h="16839"/>
      <w:pgMar w:top="360" w:right="360" w:bottom="360" w:left="360" w:header="360" w:footer="36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B941B" w14:textId="77777777" w:rsidR="00BA120E" w:rsidRDefault="00BA120E">
      <w:r>
        <w:separator/>
      </w:r>
    </w:p>
  </w:endnote>
  <w:endnote w:type="continuationSeparator" w:id="0">
    <w:p w14:paraId="7DFB796E" w14:textId="77777777" w:rsidR="00BA120E" w:rsidRDefault="00BA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FD55A" w14:textId="77777777" w:rsidR="00E73859" w:rsidRDefault="00E73859" w:rsidP="00526255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DB89C30" w14:textId="77777777" w:rsidR="00E73859" w:rsidRDefault="00E73859" w:rsidP="0075520A">
    <w:pPr>
      <w:pStyle w:val="Sidfot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6443A" w14:textId="77777777" w:rsidR="00BA120E" w:rsidRDefault="00BA120E">
      <w:r>
        <w:separator/>
      </w:r>
    </w:p>
  </w:footnote>
  <w:footnote w:type="continuationSeparator" w:id="0">
    <w:p w14:paraId="521DF5B3" w14:textId="77777777" w:rsidR="00BA120E" w:rsidRDefault="00BA1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53BBC"/>
    <w:multiLevelType w:val="hybridMultilevel"/>
    <w:tmpl w:val="D73EEDC4"/>
    <w:lvl w:ilvl="0" w:tplc="041D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32983EAA"/>
    <w:multiLevelType w:val="hybridMultilevel"/>
    <w:tmpl w:val="69BA61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53F24"/>
    <w:multiLevelType w:val="hybridMultilevel"/>
    <w:tmpl w:val="3612E1E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43426E"/>
    <w:multiLevelType w:val="hybridMultilevel"/>
    <w:tmpl w:val="90FECD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60824"/>
    <w:multiLevelType w:val="hybridMultilevel"/>
    <w:tmpl w:val="E76CE07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FD3D79"/>
    <w:multiLevelType w:val="hybridMultilevel"/>
    <w:tmpl w:val="06B48F00"/>
    <w:lvl w:ilvl="0" w:tplc="041D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3836414">
    <w:abstractNumId w:val="3"/>
  </w:num>
  <w:num w:numId="2" w16cid:durableId="1155073540">
    <w:abstractNumId w:val="5"/>
  </w:num>
  <w:num w:numId="3" w16cid:durableId="975988627">
    <w:abstractNumId w:val="4"/>
  </w:num>
  <w:num w:numId="4" w16cid:durableId="1461608997">
    <w:abstractNumId w:val="2"/>
  </w:num>
  <w:num w:numId="5" w16cid:durableId="1286278335">
    <w:abstractNumId w:val="0"/>
  </w:num>
  <w:num w:numId="6" w16cid:durableId="1630941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6CD"/>
    <w:rsid w:val="00015D4F"/>
    <w:rsid w:val="000173B7"/>
    <w:rsid w:val="00022DF8"/>
    <w:rsid w:val="00033571"/>
    <w:rsid w:val="00034157"/>
    <w:rsid w:val="00035C04"/>
    <w:rsid w:val="00074977"/>
    <w:rsid w:val="00087EB0"/>
    <w:rsid w:val="000A66DD"/>
    <w:rsid w:val="000D3CF5"/>
    <w:rsid w:val="000D68BE"/>
    <w:rsid w:val="000E05A7"/>
    <w:rsid w:val="000E0996"/>
    <w:rsid w:val="0010389B"/>
    <w:rsid w:val="0011366A"/>
    <w:rsid w:val="001268F1"/>
    <w:rsid w:val="00147606"/>
    <w:rsid w:val="0015267C"/>
    <w:rsid w:val="0015530D"/>
    <w:rsid w:val="001867A0"/>
    <w:rsid w:val="00193674"/>
    <w:rsid w:val="001C2A29"/>
    <w:rsid w:val="001C5867"/>
    <w:rsid w:val="001D2A63"/>
    <w:rsid w:val="001D350C"/>
    <w:rsid w:val="001D6371"/>
    <w:rsid w:val="001F2CE3"/>
    <w:rsid w:val="001F3955"/>
    <w:rsid w:val="00200FE7"/>
    <w:rsid w:val="002074CA"/>
    <w:rsid w:val="00223C4B"/>
    <w:rsid w:val="002413C5"/>
    <w:rsid w:val="00244305"/>
    <w:rsid w:val="00260EAF"/>
    <w:rsid w:val="00270061"/>
    <w:rsid w:val="002755D8"/>
    <w:rsid w:val="00276677"/>
    <w:rsid w:val="0028184A"/>
    <w:rsid w:val="00294F72"/>
    <w:rsid w:val="002A3A13"/>
    <w:rsid w:val="002C2D6A"/>
    <w:rsid w:val="002D3329"/>
    <w:rsid w:val="002F0E06"/>
    <w:rsid w:val="002F0F53"/>
    <w:rsid w:val="00306259"/>
    <w:rsid w:val="003066CD"/>
    <w:rsid w:val="0031195D"/>
    <w:rsid w:val="00312E31"/>
    <w:rsid w:val="00336DEE"/>
    <w:rsid w:val="003529C9"/>
    <w:rsid w:val="003760A6"/>
    <w:rsid w:val="00377E29"/>
    <w:rsid w:val="00380B5B"/>
    <w:rsid w:val="00397359"/>
    <w:rsid w:val="003B166D"/>
    <w:rsid w:val="003C01C1"/>
    <w:rsid w:val="003C161F"/>
    <w:rsid w:val="003D31D7"/>
    <w:rsid w:val="003D4C2F"/>
    <w:rsid w:val="003F3759"/>
    <w:rsid w:val="00402549"/>
    <w:rsid w:val="00410BE6"/>
    <w:rsid w:val="0043037C"/>
    <w:rsid w:val="00434FA1"/>
    <w:rsid w:val="00445516"/>
    <w:rsid w:val="00450C7E"/>
    <w:rsid w:val="00472F34"/>
    <w:rsid w:val="00481794"/>
    <w:rsid w:val="004835F0"/>
    <w:rsid w:val="004878D8"/>
    <w:rsid w:val="004943AA"/>
    <w:rsid w:val="004C2C3D"/>
    <w:rsid w:val="004C5C52"/>
    <w:rsid w:val="004D7D99"/>
    <w:rsid w:val="00520408"/>
    <w:rsid w:val="00526255"/>
    <w:rsid w:val="00534898"/>
    <w:rsid w:val="00544C12"/>
    <w:rsid w:val="005467F2"/>
    <w:rsid w:val="0055005F"/>
    <w:rsid w:val="005F2DB7"/>
    <w:rsid w:val="00617972"/>
    <w:rsid w:val="00624699"/>
    <w:rsid w:val="00631EF9"/>
    <w:rsid w:val="006658F4"/>
    <w:rsid w:val="00681B2F"/>
    <w:rsid w:val="006A4B10"/>
    <w:rsid w:val="006C2C0A"/>
    <w:rsid w:val="006D07BC"/>
    <w:rsid w:val="006E483A"/>
    <w:rsid w:val="006E7D3F"/>
    <w:rsid w:val="006F1FD4"/>
    <w:rsid w:val="00703851"/>
    <w:rsid w:val="0070784C"/>
    <w:rsid w:val="00707A14"/>
    <w:rsid w:val="00715100"/>
    <w:rsid w:val="00721061"/>
    <w:rsid w:val="0073722C"/>
    <w:rsid w:val="0075520A"/>
    <w:rsid w:val="0077715F"/>
    <w:rsid w:val="00777D0E"/>
    <w:rsid w:val="00781DB5"/>
    <w:rsid w:val="007A3286"/>
    <w:rsid w:val="007A661F"/>
    <w:rsid w:val="007C0F83"/>
    <w:rsid w:val="007F6019"/>
    <w:rsid w:val="00816DC2"/>
    <w:rsid w:val="00824D78"/>
    <w:rsid w:val="00836E82"/>
    <w:rsid w:val="00837104"/>
    <w:rsid w:val="00843BBC"/>
    <w:rsid w:val="0085202F"/>
    <w:rsid w:val="00860705"/>
    <w:rsid w:val="00871932"/>
    <w:rsid w:val="0089563A"/>
    <w:rsid w:val="008C01E6"/>
    <w:rsid w:val="008E450B"/>
    <w:rsid w:val="008F695A"/>
    <w:rsid w:val="009341CC"/>
    <w:rsid w:val="00955D95"/>
    <w:rsid w:val="009722CE"/>
    <w:rsid w:val="00974BAF"/>
    <w:rsid w:val="00977C8B"/>
    <w:rsid w:val="00980573"/>
    <w:rsid w:val="00983963"/>
    <w:rsid w:val="00984003"/>
    <w:rsid w:val="00994A56"/>
    <w:rsid w:val="009A6B6B"/>
    <w:rsid w:val="009C1406"/>
    <w:rsid w:val="009D50CF"/>
    <w:rsid w:val="00A073E6"/>
    <w:rsid w:val="00A223DD"/>
    <w:rsid w:val="00A31E99"/>
    <w:rsid w:val="00A507D3"/>
    <w:rsid w:val="00A5689A"/>
    <w:rsid w:val="00A8212D"/>
    <w:rsid w:val="00A95B79"/>
    <w:rsid w:val="00AB1D5B"/>
    <w:rsid w:val="00AB4B6A"/>
    <w:rsid w:val="00AB6575"/>
    <w:rsid w:val="00AC4EA9"/>
    <w:rsid w:val="00AD061B"/>
    <w:rsid w:val="00AE1014"/>
    <w:rsid w:val="00AF74D5"/>
    <w:rsid w:val="00B00C18"/>
    <w:rsid w:val="00B43201"/>
    <w:rsid w:val="00B45515"/>
    <w:rsid w:val="00B61A79"/>
    <w:rsid w:val="00B740E1"/>
    <w:rsid w:val="00B76926"/>
    <w:rsid w:val="00B77FD4"/>
    <w:rsid w:val="00B87670"/>
    <w:rsid w:val="00BA120E"/>
    <w:rsid w:val="00BA3ECC"/>
    <w:rsid w:val="00BB1CF6"/>
    <w:rsid w:val="00BC57E8"/>
    <w:rsid w:val="00BF10EC"/>
    <w:rsid w:val="00BF2F40"/>
    <w:rsid w:val="00BF36BE"/>
    <w:rsid w:val="00BF5201"/>
    <w:rsid w:val="00C01E6D"/>
    <w:rsid w:val="00C05975"/>
    <w:rsid w:val="00C2796B"/>
    <w:rsid w:val="00C4106B"/>
    <w:rsid w:val="00C41452"/>
    <w:rsid w:val="00C978FC"/>
    <w:rsid w:val="00CA136B"/>
    <w:rsid w:val="00CA73BD"/>
    <w:rsid w:val="00CB0ACF"/>
    <w:rsid w:val="00CB7B1F"/>
    <w:rsid w:val="00CE7D39"/>
    <w:rsid w:val="00D015FF"/>
    <w:rsid w:val="00D163D2"/>
    <w:rsid w:val="00D16B12"/>
    <w:rsid w:val="00D207A3"/>
    <w:rsid w:val="00D25AFA"/>
    <w:rsid w:val="00D30726"/>
    <w:rsid w:val="00D4653A"/>
    <w:rsid w:val="00D5533D"/>
    <w:rsid w:val="00D7385A"/>
    <w:rsid w:val="00D76448"/>
    <w:rsid w:val="00D82131"/>
    <w:rsid w:val="00DA6F09"/>
    <w:rsid w:val="00DB6F85"/>
    <w:rsid w:val="00DB71AE"/>
    <w:rsid w:val="00DC53CA"/>
    <w:rsid w:val="00DE54BB"/>
    <w:rsid w:val="00E04975"/>
    <w:rsid w:val="00E26AA3"/>
    <w:rsid w:val="00E32CCC"/>
    <w:rsid w:val="00E419C2"/>
    <w:rsid w:val="00E463D4"/>
    <w:rsid w:val="00E54582"/>
    <w:rsid w:val="00E6225A"/>
    <w:rsid w:val="00E669DC"/>
    <w:rsid w:val="00E73859"/>
    <w:rsid w:val="00E86834"/>
    <w:rsid w:val="00E95908"/>
    <w:rsid w:val="00EB7941"/>
    <w:rsid w:val="00EC4F23"/>
    <w:rsid w:val="00EF0382"/>
    <w:rsid w:val="00EF2BBF"/>
    <w:rsid w:val="00EF3FEC"/>
    <w:rsid w:val="00EF7A9B"/>
    <w:rsid w:val="00F318C2"/>
    <w:rsid w:val="00F319A9"/>
    <w:rsid w:val="00F67A59"/>
    <w:rsid w:val="00F74A41"/>
    <w:rsid w:val="00F76089"/>
    <w:rsid w:val="00F820EF"/>
    <w:rsid w:val="00F901ED"/>
    <w:rsid w:val="00F928BC"/>
    <w:rsid w:val="00F94744"/>
    <w:rsid w:val="00FB39B5"/>
    <w:rsid w:val="00FE684A"/>
    <w:rsid w:val="00FF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84B6EC"/>
  <w15:docId w15:val="{F87EBE75-2676-144D-A639-12C5FF95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7E8"/>
    <w:rPr>
      <w:color w:val="212120"/>
      <w:kern w:val="28"/>
      <w:sz w:val="20"/>
      <w:szCs w:val="20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3D31D7"/>
    <w:rPr>
      <w:rFonts w:cs="Times New Roman"/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rsid w:val="0077715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77715F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Sidhuvud">
    <w:name w:val="header"/>
    <w:basedOn w:val="Normal"/>
    <w:link w:val="SidhuvudChar"/>
    <w:uiPriority w:val="99"/>
    <w:rsid w:val="00087E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4878D8"/>
    <w:rPr>
      <w:rFonts w:cs="Times New Roman"/>
      <w:color w:val="212120"/>
      <w:kern w:val="28"/>
      <w:sz w:val="20"/>
      <w:szCs w:val="20"/>
      <w:lang w:val="en-US" w:eastAsia="en-US"/>
    </w:rPr>
  </w:style>
  <w:style w:type="paragraph" w:styleId="Sidfot">
    <w:name w:val="footer"/>
    <w:basedOn w:val="Normal"/>
    <w:link w:val="SidfotChar"/>
    <w:uiPriority w:val="99"/>
    <w:rsid w:val="00087E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4878D8"/>
    <w:rPr>
      <w:rFonts w:cs="Times New Roman"/>
      <w:color w:val="212120"/>
      <w:kern w:val="28"/>
      <w:sz w:val="20"/>
      <w:szCs w:val="20"/>
      <w:lang w:val="en-US" w:eastAsia="en-US"/>
    </w:rPr>
  </w:style>
  <w:style w:type="character" w:styleId="Sidnummer">
    <w:name w:val="page number"/>
    <w:basedOn w:val="Standardstycketeckensnitt"/>
    <w:uiPriority w:val="99"/>
    <w:rsid w:val="0075520A"/>
    <w:rPr>
      <w:rFonts w:cs="Times New Roman"/>
    </w:rPr>
  </w:style>
  <w:style w:type="character" w:styleId="Olstomnmnande">
    <w:name w:val="Unresolved Mention"/>
    <w:basedOn w:val="Standardstycketeckensnitt"/>
    <w:uiPriority w:val="99"/>
    <w:semiHidden/>
    <w:unhideWhenUsed/>
    <w:rsid w:val="00AD06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luftsframjandet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riluftsframjandet.s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Flygblad%20&#8211;%20IT%20och%20tekni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Flygblad – IT och teknik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StockLayouts LLC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Nina</dc:creator>
  <cp:keywords/>
  <dc:description/>
  <cp:lastModifiedBy>Gunilla Kallifatides Andér</cp:lastModifiedBy>
  <cp:revision>4</cp:revision>
  <cp:lastPrinted>2016-12-05T22:18:00Z</cp:lastPrinted>
  <dcterms:created xsi:type="dcterms:W3CDTF">2024-12-06T20:27:00Z</dcterms:created>
  <dcterms:modified xsi:type="dcterms:W3CDTF">2025-01-11T19:03:00Z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TC102580281053</vt:lpwstr>
  </property>
</Properties>
</file>